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95F" w:rsidRDefault="002F495F">
      <w:pPr>
        <w:jc w:val="center"/>
      </w:pPr>
      <w:r w:rsidRPr="0020139E"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0" o:spid="_x0000_i1025" type="#_x0000_t75" alt="zyw1.jpg" style="width:441.75pt;height:761.25pt;visibility:visible">
            <v:imagedata r:id="rId4" o:title="" cropbottom="1861f" cropleft="6761f" cropright="6458f"/>
          </v:shape>
        </w:pict>
      </w:r>
      <w:r w:rsidRPr="0020139E">
        <w:rPr>
          <w:noProof/>
          <w:lang w:eastAsia="pl-PL"/>
        </w:rPr>
        <w:pict>
          <v:shape id="Obraz 1" o:spid="_x0000_i1026" type="#_x0000_t75" alt="zyw2.jpg" style="width:477.75pt;height:514.5pt;visibility:visible">
            <v:imagedata r:id="rId5" o:title="" cropbottom="24670f" cropleft="7421f" cropright="5516f"/>
          </v:shape>
        </w:pict>
      </w:r>
    </w:p>
    <w:sectPr w:rsidR="002F495F" w:rsidSect="00B278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83E"/>
    <w:rsid w:val="0020139E"/>
    <w:rsid w:val="0020160F"/>
    <w:rsid w:val="002F495F"/>
    <w:rsid w:val="003758D5"/>
    <w:rsid w:val="00B2783E"/>
    <w:rsid w:val="00C423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783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7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0</Words>
  <Characters>2</Characters>
  <Application>Microsoft Office Outlook</Application>
  <DocSecurity>0</DocSecurity>
  <Lines>0</Lines>
  <Paragraphs>0</Paragraphs>
  <ScaleCrop>false</ScaleCrop>
  <Company>MOW Herby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Marcin</dc:creator>
  <cp:keywords/>
  <dc:description/>
  <cp:lastModifiedBy>Jacek Jędrzejowski</cp:lastModifiedBy>
  <cp:revision>2</cp:revision>
  <dcterms:created xsi:type="dcterms:W3CDTF">2014-12-18T07:18:00Z</dcterms:created>
  <dcterms:modified xsi:type="dcterms:W3CDTF">2014-12-18T07:18:00Z</dcterms:modified>
</cp:coreProperties>
</file>